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44"/>
        <w:gridCol w:w="5812"/>
      </w:tblGrid>
      <w:tr w:rsidR="006B2F40" w:rsidTr="002617A4">
        <w:tc>
          <w:tcPr>
            <w:tcW w:w="3544" w:type="dxa"/>
          </w:tcPr>
          <w:p w:rsidR="006B2F40" w:rsidRDefault="005C061A">
            <w:pPr>
              <w:ind w:right="-144"/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>VĂN PHÒNG CHÍNH PHỦ</w:t>
            </w:r>
          </w:p>
          <w:p w:rsidR="006B2F40" w:rsidRDefault="006B2F40">
            <w:pPr>
              <w:ind w:right="-144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  <w:r>
              <w:rPr>
                <w:b/>
                <w:bCs/>
                <w:sz w:val="26"/>
                <w:szCs w:val="26"/>
                <w:vertAlign w:val="superscript"/>
              </w:rPr>
              <w:t>_______________</w:t>
            </w:r>
          </w:p>
          <w:p w:rsidR="006B2F40" w:rsidRPr="004A0ECE" w:rsidRDefault="006B2F40">
            <w:pPr>
              <w:ind w:right="-144"/>
              <w:jc w:val="center"/>
              <w:rPr>
                <w:b/>
                <w:bCs/>
                <w:sz w:val="16"/>
                <w:szCs w:val="16"/>
                <w:vertAlign w:val="superscript"/>
              </w:rPr>
            </w:pPr>
          </w:p>
          <w:p w:rsidR="006B2F40" w:rsidRDefault="006B2F40" w:rsidP="007D100F">
            <w:pPr>
              <w:ind w:right="-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Số: </w:t>
            </w:r>
            <w:r w:rsidR="0059259B">
              <w:rPr>
                <w:sz w:val="26"/>
                <w:szCs w:val="26"/>
              </w:rPr>
              <w:t xml:space="preserve">       </w:t>
            </w:r>
            <w:r w:rsidR="0076675A">
              <w:rPr>
                <w:sz w:val="26"/>
                <w:szCs w:val="26"/>
              </w:rPr>
              <w:t>/</w:t>
            </w:r>
            <w:r w:rsidR="00867651">
              <w:rPr>
                <w:sz w:val="26"/>
                <w:szCs w:val="26"/>
              </w:rPr>
              <w:t>VPCP</w:t>
            </w:r>
            <w:r w:rsidR="00B24168">
              <w:rPr>
                <w:sz w:val="26"/>
                <w:szCs w:val="26"/>
              </w:rPr>
              <w:t>- TH</w:t>
            </w:r>
          </w:p>
          <w:p w:rsidR="00CB56C2" w:rsidRDefault="00CB56C2" w:rsidP="007D100F">
            <w:pPr>
              <w:jc w:val="center"/>
              <w:rPr>
                <w:sz w:val="24"/>
                <w:szCs w:val="24"/>
              </w:rPr>
            </w:pPr>
            <w:r w:rsidRPr="0087667E">
              <w:rPr>
                <w:sz w:val="24"/>
                <w:szCs w:val="24"/>
              </w:rPr>
              <w:t xml:space="preserve">V/v </w:t>
            </w:r>
            <w:r>
              <w:rPr>
                <w:sz w:val="24"/>
                <w:szCs w:val="24"/>
              </w:rPr>
              <w:t>C</w:t>
            </w:r>
            <w:r w:rsidRPr="0087667E">
              <w:rPr>
                <w:sz w:val="24"/>
                <w:szCs w:val="24"/>
              </w:rPr>
              <w:t>h</w:t>
            </w:r>
            <w:r w:rsidRPr="0087667E">
              <w:rPr>
                <w:rFonts w:hint="eastAsia"/>
                <w:sz w:val="24"/>
                <w:szCs w:val="24"/>
              </w:rPr>
              <w:t>ươ</w:t>
            </w:r>
            <w:r w:rsidRPr="0087667E">
              <w:rPr>
                <w:sz w:val="24"/>
                <w:szCs w:val="24"/>
              </w:rPr>
              <w:t>ng trình công tác</w:t>
            </w:r>
          </w:p>
          <w:p w:rsidR="0011373B" w:rsidRPr="0011373B" w:rsidRDefault="00CB56C2" w:rsidP="007D1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tháng </w:t>
            </w:r>
            <w:r w:rsidR="00B31677">
              <w:rPr>
                <w:sz w:val="24"/>
                <w:szCs w:val="24"/>
                <w:lang w:val="vi-VN"/>
              </w:rPr>
              <w:t>6</w:t>
            </w:r>
            <w:r>
              <w:rPr>
                <w:sz w:val="24"/>
                <w:szCs w:val="24"/>
              </w:rPr>
              <w:t>/202</w:t>
            </w:r>
            <w:r w:rsidR="00724305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B2F40" w:rsidRDefault="006B2F40">
            <w:pPr>
              <w:pStyle w:val="Heading9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" w:hAnsi="Times New Roman" w:cs="Times New Roman"/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:rsidR="006B2F40" w:rsidRDefault="006B2F40">
            <w:pPr>
              <w:ind w:right="-14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Độc lập - Tự do - Hạnh phúc</w:t>
            </w:r>
          </w:p>
          <w:p w:rsidR="006B2F40" w:rsidRDefault="006B2F40">
            <w:pPr>
              <w:ind w:right="-144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  <w:vertAlign w:val="superscript"/>
              </w:rPr>
              <w:t>___________________________________________________</w:t>
            </w:r>
          </w:p>
          <w:p w:rsidR="006B2F40" w:rsidRDefault="00AC267A" w:rsidP="0040766E">
            <w:pPr>
              <w:ind w:right="-144"/>
              <w:jc w:val="center"/>
              <w:rPr>
                <w:i/>
              </w:rPr>
            </w:pPr>
            <w:r>
              <w:rPr>
                <w:i/>
                <w:iCs/>
                <w:sz w:val="26"/>
                <w:szCs w:val="26"/>
              </w:rPr>
              <w:t>Hà Nội, ngày</w:t>
            </w:r>
            <w:r w:rsidR="00BD3AA7">
              <w:rPr>
                <w:i/>
                <w:iCs/>
                <w:sz w:val="26"/>
                <w:szCs w:val="26"/>
              </w:rPr>
              <w:t xml:space="preserve">    </w:t>
            </w:r>
            <w:r w:rsidR="0040766E">
              <w:rPr>
                <w:i/>
                <w:iCs/>
                <w:sz w:val="26"/>
                <w:szCs w:val="26"/>
              </w:rPr>
              <w:t xml:space="preserve"> </w:t>
            </w:r>
            <w:r>
              <w:rPr>
                <w:i/>
                <w:iCs/>
                <w:sz w:val="26"/>
                <w:szCs w:val="26"/>
              </w:rPr>
              <w:t>tháng</w:t>
            </w:r>
            <w:r w:rsidR="00BD3AA7">
              <w:rPr>
                <w:i/>
                <w:iCs/>
                <w:sz w:val="26"/>
                <w:szCs w:val="26"/>
              </w:rPr>
              <w:t xml:space="preserve"> </w:t>
            </w:r>
            <w:r w:rsidR="009474CE">
              <w:rPr>
                <w:i/>
                <w:iCs/>
                <w:sz w:val="26"/>
                <w:szCs w:val="26"/>
              </w:rPr>
              <w:t>6</w:t>
            </w:r>
            <w:r w:rsidR="00BD3AA7">
              <w:rPr>
                <w:i/>
                <w:iCs/>
                <w:sz w:val="26"/>
                <w:szCs w:val="26"/>
              </w:rPr>
              <w:t xml:space="preserve"> </w:t>
            </w:r>
            <w:r>
              <w:rPr>
                <w:i/>
                <w:iCs/>
                <w:sz w:val="26"/>
                <w:szCs w:val="26"/>
              </w:rPr>
              <w:t xml:space="preserve">năm </w:t>
            </w:r>
            <w:r w:rsidR="00BD3AA7">
              <w:rPr>
                <w:i/>
                <w:iCs/>
                <w:sz w:val="26"/>
                <w:szCs w:val="26"/>
              </w:rPr>
              <w:t>202</w:t>
            </w:r>
            <w:r w:rsidR="00724305">
              <w:rPr>
                <w:i/>
                <w:iCs/>
                <w:sz w:val="26"/>
                <w:szCs w:val="26"/>
              </w:rPr>
              <w:t>4</w:t>
            </w:r>
          </w:p>
        </w:tc>
      </w:tr>
    </w:tbl>
    <w:p w:rsidR="00B24168" w:rsidRPr="006E553A" w:rsidRDefault="00B24168" w:rsidP="00B24168">
      <w:pPr>
        <w:widowControl w:val="0"/>
        <w:jc w:val="center"/>
        <w:rPr>
          <w:sz w:val="16"/>
          <w:szCs w:val="16"/>
        </w:rPr>
      </w:pPr>
      <w:r w:rsidRPr="006E553A">
        <w:rPr>
          <w:sz w:val="16"/>
          <w:szCs w:val="16"/>
        </w:rPr>
        <w:t xml:space="preserve">     </w:t>
      </w:r>
    </w:p>
    <w:tbl>
      <w:tblPr>
        <w:tblStyle w:val="TableGrid"/>
        <w:tblW w:w="896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554"/>
      </w:tblGrid>
      <w:tr w:rsidR="00CB56C2" w:rsidRPr="003A1F8E" w:rsidTr="002617A4">
        <w:tc>
          <w:tcPr>
            <w:tcW w:w="2410" w:type="dxa"/>
          </w:tcPr>
          <w:p w:rsidR="00CB56C2" w:rsidRPr="003A1F8E" w:rsidRDefault="00CB56C2" w:rsidP="00F6683A">
            <w:pPr>
              <w:widowControl w:val="0"/>
              <w:spacing w:before="20" w:after="20"/>
            </w:pPr>
            <w:r w:rsidRPr="003A1F8E">
              <w:t xml:space="preserve">         </w:t>
            </w:r>
            <w:r>
              <w:t xml:space="preserve">     </w:t>
            </w:r>
            <w:r w:rsidRPr="003A1F8E">
              <w:t>Kính gửi:</w:t>
            </w:r>
          </w:p>
        </w:tc>
        <w:tc>
          <w:tcPr>
            <w:tcW w:w="6554" w:type="dxa"/>
          </w:tcPr>
          <w:p w:rsidR="00CB56C2" w:rsidRPr="008E3ED3" w:rsidRDefault="00CB56C2" w:rsidP="00AC3C37">
            <w:pPr>
              <w:widowControl w:val="0"/>
              <w:rPr>
                <w:sz w:val="16"/>
                <w:szCs w:val="16"/>
              </w:rPr>
            </w:pPr>
          </w:p>
          <w:p w:rsidR="00CB56C2" w:rsidRPr="003A1F8E" w:rsidRDefault="00CB56C2" w:rsidP="00F6683A">
            <w:pPr>
              <w:widowControl w:val="0"/>
              <w:spacing w:line="240" w:lineRule="atLeast"/>
            </w:pPr>
            <w:r>
              <w:t xml:space="preserve">- </w:t>
            </w:r>
            <w:r w:rsidRPr="003A1F8E">
              <w:t>Bộ trưởng, Thủ trưởng cơ quan ngang Bộ</w:t>
            </w:r>
            <w:r>
              <w:t>;</w:t>
            </w:r>
          </w:p>
        </w:tc>
      </w:tr>
      <w:tr w:rsidR="00CB56C2" w:rsidRPr="003A1F8E" w:rsidTr="002617A4">
        <w:tc>
          <w:tcPr>
            <w:tcW w:w="2410" w:type="dxa"/>
          </w:tcPr>
          <w:p w:rsidR="00CB56C2" w:rsidRPr="003A1F8E" w:rsidRDefault="00CB56C2" w:rsidP="00F6683A">
            <w:pPr>
              <w:widowControl w:val="0"/>
              <w:spacing w:before="20" w:after="20"/>
            </w:pPr>
          </w:p>
        </w:tc>
        <w:tc>
          <w:tcPr>
            <w:tcW w:w="6554" w:type="dxa"/>
          </w:tcPr>
          <w:p w:rsidR="00CB56C2" w:rsidRDefault="00CB56C2" w:rsidP="00F6683A">
            <w:pPr>
              <w:widowControl w:val="0"/>
              <w:spacing w:line="240" w:lineRule="atLeast"/>
            </w:pPr>
            <w:r>
              <w:t xml:space="preserve">- Thủ trưởng </w:t>
            </w:r>
            <w:r w:rsidRPr="003A1F8E">
              <w:t>cơ quan thuộc Chính phủ</w:t>
            </w:r>
            <w:r w:rsidR="0069329C">
              <w:t>;</w:t>
            </w:r>
          </w:p>
          <w:p w:rsidR="0069329C" w:rsidRDefault="0069329C" w:rsidP="00F6683A">
            <w:pPr>
              <w:widowControl w:val="0"/>
              <w:spacing w:line="240" w:lineRule="atLeast"/>
            </w:pPr>
            <w:r>
              <w:t xml:space="preserve">- Chủ tịch Ủy ban nhân dân các tỉnh, thành phố </w:t>
            </w:r>
          </w:p>
          <w:p w:rsidR="0069329C" w:rsidRPr="003A1F8E" w:rsidRDefault="0069329C" w:rsidP="00F6683A">
            <w:pPr>
              <w:widowControl w:val="0"/>
              <w:spacing w:line="240" w:lineRule="atLeast"/>
            </w:pPr>
            <w:r>
              <w:t xml:space="preserve">   trực thuộc Trung ương.</w:t>
            </w:r>
          </w:p>
        </w:tc>
      </w:tr>
    </w:tbl>
    <w:p w:rsidR="004167D1" w:rsidRPr="0069329C" w:rsidRDefault="004167D1" w:rsidP="004167D1">
      <w:pPr>
        <w:widowControl w:val="0"/>
        <w:jc w:val="center"/>
        <w:rPr>
          <w:sz w:val="16"/>
          <w:szCs w:val="16"/>
        </w:rPr>
      </w:pPr>
    </w:p>
    <w:p w:rsidR="00CB56C2" w:rsidRPr="00AC2AD1" w:rsidRDefault="00CB56C2" w:rsidP="003C5F4C">
      <w:pPr>
        <w:ind w:firstLine="709"/>
        <w:jc w:val="both"/>
      </w:pPr>
      <w:r w:rsidRPr="00AC2AD1">
        <w:t xml:space="preserve">Thực hiện </w:t>
      </w:r>
      <w:r>
        <w:t>Quy chế làm việc của</w:t>
      </w:r>
      <w:r w:rsidRPr="00AC2AD1">
        <w:t xml:space="preserve"> Chính phủ, V</w:t>
      </w:r>
      <w:r w:rsidRPr="00AC2AD1">
        <w:rPr>
          <w:rFonts w:hint="eastAsia"/>
        </w:rPr>
        <w:t>ă</w:t>
      </w:r>
      <w:r w:rsidRPr="00AC2AD1">
        <w:t>n phòng Chính phủ xin gửi đồng chí Bộ trưởng, Thủ trưởng c</w:t>
      </w:r>
      <w:r w:rsidRPr="00AC2AD1">
        <w:rPr>
          <w:rFonts w:hint="eastAsia"/>
        </w:rPr>
        <w:t>ơ</w:t>
      </w:r>
      <w:r w:rsidRPr="00AC2AD1">
        <w:t xml:space="preserve"> quan ngang Bộ, </w:t>
      </w:r>
      <w:r>
        <w:t xml:space="preserve">Thủ trưởng </w:t>
      </w:r>
      <w:r w:rsidRPr="00AC2AD1">
        <w:t>cơ quan thuộc Chính phủ</w:t>
      </w:r>
      <w:r w:rsidR="0069329C">
        <w:t>, Chủ tịch Ủy ban nhân dân các tỉnh, thành phố trực thuộc Trung ương</w:t>
      </w:r>
      <w:r w:rsidRPr="00AC2AD1">
        <w:t xml:space="preserve"> </w:t>
      </w:r>
      <w:r>
        <w:t>c</w:t>
      </w:r>
      <w:r w:rsidRPr="00AC2AD1">
        <w:t>h</w:t>
      </w:r>
      <w:r w:rsidRPr="00AC2AD1">
        <w:rPr>
          <w:rFonts w:hint="eastAsia"/>
        </w:rPr>
        <w:t>ươ</w:t>
      </w:r>
      <w:r w:rsidRPr="00AC2AD1">
        <w:t>ng trình công tác</w:t>
      </w:r>
      <w:r w:rsidR="00724305">
        <w:t xml:space="preserve"> </w:t>
      </w:r>
      <w:r w:rsidRPr="00AC2AD1">
        <w:t>tháng</w:t>
      </w:r>
      <w:r w:rsidR="003E6DC6">
        <w:t xml:space="preserve"> </w:t>
      </w:r>
      <w:r w:rsidR="00B31677">
        <w:rPr>
          <w:lang w:val="vi-VN"/>
        </w:rPr>
        <w:t>6</w:t>
      </w:r>
      <w:r w:rsidRPr="00AC2AD1">
        <w:t>/202</w:t>
      </w:r>
      <w:r w:rsidR="00724305">
        <w:t>4</w:t>
      </w:r>
      <w:r>
        <w:t xml:space="preserve"> </w:t>
      </w:r>
      <w:r w:rsidRPr="00AC2AD1">
        <w:t>của Chính phủ, Thủ t</w:t>
      </w:r>
      <w:r w:rsidRPr="00AC2AD1">
        <w:rPr>
          <w:rFonts w:hint="eastAsia"/>
        </w:rPr>
        <w:t>ư</w:t>
      </w:r>
      <w:r w:rsidRPr="00AC2AD1">
        <w:t xml:space="preserve">ớng Chính phủ, gồm các đề án không thuộc diện bí mật nhà nước như sau: </w:t>
      </w:r>
    </w:p>
    <w:p w:rsidR="0069329C" w:rsidRPr="00C26F3C" w:rsidRDefault="00CB56C2" w:rsidP="003C5F4C">
      <w:pPr>
        <w:ind w:firstLine="709"/>
        <w:jc w:val="both"/>
        <w:rPr>
          <w:color w:val="000000"/>
        </w:rPr>
      </w:pPr>
      <w:r w:rsidRPr="00C26F3C">
        <w:t>- Phụ lục I:</w:t>
      </w:r>
      <w:r w:rsidR="00CE00A8" w:rsidRPr="00C26F3C">
        <w:t xml:space="preserve"> </w:t>
      </w:r>
      <w:r w:rsidR="00E647BC" w:rsidRPr="00F12F3D">
        <w:rPr>
          <w:b/>
        </w:rPr>
        <w:t>6</w:t>
      </w:r>
      <w:r w:rsidR="009474CE" w:rsidRPr="00F12F3D">
        <w:rPr>
          <w:b/>
        </w:rPr>
        <w:t>8</w:t>
      </w:r>
      <w:r w:rsidR="007D28FE" w:rsidRPr="00C26F3C">
        <w:rPr>
          <w:b/>
        </w:rPr>
        <w:t xml:space="preserve"> </w:t>
      </w:r>
      <w:r w:rsidRPr="00C26F3C">
        <w:rPr>
          <w:color w:val="000000"/>
        </w:rPr>
        <w:t xml:space="preserve">đề án </w:t>
      </w:r>
      <w:r w:rsidR="0069329C" w:rsidRPr="00C26F3C">
        <w:rPr>
          <w:color w:val="000000"/>
        </w:rPr>
        <w:t xml:space="preserve">các bộ, cơ quan </w:t>
      </w:r>
      <w:r w:rsidRPr="00C26F3C">
        <w:rPr>
          <w:color w:val="000000"/>
        </w:rPr>
        <w:t>phải trình Chính phủ, Thủ tướng Chính phủ</w:t>
      </w:r>
      <w:r w:rsidR="003E6DC6" w:rsidRPr="00C26F3C">
        <w:rPr>
          <w:color w:val="000000"/>
        </w:rPr>
        <w:t xml:space="preserve"> </w:t>
      </w:r>
      <w:r w:rsidR="003E6DC6" w:rsidRPr="00C26F3C">
        <w:rPr>
          <w:i/>
          <w:color w:val="000000"/>
        </w:rPr>
        <w:t>(có</w:t>
      </w:r>
      <w:r w:rsidR="0079440F" w:rsidRPr="00C26F3C">
        <w:rPr>
          <w:i/>
          <w:color w:val="000000"/>
        </w:rPr>
        <w:t xml:space="preserve"> </w:t>
      </w:r>
      <w:r w:rsidR="007721FB">
        <w:rPr>
          <w:i/>
          <w:color w:val="000000"/>
        </w:rPr>
        <w:t>4</w:t>
      </w:r>
      <w:r w:rsidR="009474CE">
        <w:rPr>
          <w:i/>
          <w:color w:val="000000"/>
        </w:rPr>
        <w:t>0</w:t>
      </w:r>
      <w:r w:rsidR="003E6DC6" w:rsidRPr="00C26F3C">
        <w:rPr>
          <w:i/>
          <w:color w:val="000000"/>
        </w:rPr>
        <w:t xml:space="preserve"> đề án trong chương trình công tác </w:t>
      </w:r>
      <w:r w:rsidR="007D28FE" w:rsidRPr="00C26F3C">
        <w:rPr>
          <w:i/>
          <w:color w:val="000000"/>
        </w:rPr>
        <w:t xml:space="preserve">tháng </w:t>
      </w:r>
      <w:r w:rsidR="00C26F3C" w:rsidRPr="00C26F3C">
        <w:rPr>
          <w:i/>
          <w:color w:val="000000"/>
          <w:lang w:val="vi-VN"/>
        </w:rPr>
        <w:t>6</w:t>
      </w:r>
      <w:r w:rsidR="003E6DC6" w:rsidRPr="00C26F3C">
        <w:rPr>
          <w:i/>
          <w:color w:val="000000"/>
        </w:rPr>
        <w:t>/202</w:t>
      </w:r>
      <w:r w:rsidR="00724305" w:rsidRPr="00C26F3C">
        <w:rPr>
          <w:i/>
          <w:color w:val="000000"/>
        </w:rPr>
        <w:t>4</w:t>
      </w:r>
      <w:r w:rsidR="002207A9" w:rsidRPr="00C26F3C">
        <w:rPr>
          <w:i/>
          <w:color w:val="000000"/>
        </w:rPr>
        <w:t xml:space="preserve"> và </w:t>
      </w:r>
      <w:r w:rsidR="007721FB">
        <w:rPr>
          <w:i/>
          <w:color w:val="000000"/>
        </w:rPr>
        <w:t xml:space="preserve">28 </w:t>
      </w:r>
      <w:r w:rsidR="002207A9" w:rsidRPr="00C26F3C">
        <w:rPr>
          <w:i/>
          <w:color w:val="000000"/>
        </w:rPr>
        <w:t>đề án nợ đọng</w:t>
      </w:r>
      <w:r w:rsidR="003E6DC6" w:rsidRPr="00C26F3C">
        <w:rPr>
          <w:i/>
          <w:color w:val="000000"/>
        </w:rPr>
        <w:t>).</w:t>
      </w:r>
    </w:p>
    <w:p w:rsidR="00CB56C2" w:rsidRPr="00ED4F03" w:rsidRDefault="00CB56C2" w:rsidP="003C5F4C">
      <w:pPr>
        <w:ind w:firstLine="709"/>
        <w:jc w:val="both"/>
      </w:pPr>
      <w:r w:rsidRPr="00ED4F03">
        <w:rPr>
          <w:spacing w:val="-6"/>
        </w:rPr>
        <w:t xml:space="preserve">- Phụ lục II: </w:t>
      </w:r>
      <w:r w:rsidRPr="00ED4F03">
        <w:t>Các đề án trình tại phiên họp Chính phủ</w:t>
      </w:r>
      <w:r w:rsidR="00BF5D54" w:rsidRPr="00ED4F03">
        <w:rPr>
          <w:lang w:val="vi-VN"/>
        </w:rPr>
        <w:t xml:space="preserve"> </w:t>
      </w:r>
      <w:r w:rsidR="007D28FE" w:rsidRPr="00ED4F03">
        <w:t xml:space="preserve">tháng </w:t>
      </w:r>
      <w:r w:rsidR="009F54F0" w:rsidRPr="00ED4F03">
        <w:rPr>
          <w:lang w:val="vi-VN"/>
        </w:rPr>
        <w:t>6</w:t>
      </w:r>
      <w:r w:rsidRPr="00ED4F03">
        <w:t>/202</w:t>
      </w:r>
      <w:r w:rsidR="00724305" w:rsidRPr="00ED4F03">
        <w:t>4</w:t>
      </w:r>
      <w:r w:rsidRPr="00ED4F03">
        <w:t>.</w:t>
      </w:r>
    </w:p>
    <w:p w:rsidR="00CB56C2" w:rsidRDefault="00CB56C2" w:rsidP="003C5F4C">
      <w:pPr>
        <w:ind w:firstLine="709"/>
        <w:jc w:val="both"/>
        <w:rPr>
          <w:i/>
        </w:rPr>
      </w:pPr>
      <w:r w:rsidRPr="00ED4F03">
        <w:t>- Phụ lục III:</w:t>
      </w:r>
      <w:r w:rsidR="0069329C" w:rsidRPr="00ED4F03">
        <w:t xml:space="preserve"> </w:t>
      </w:r>
      <w:r w:rsidR="009F54F0" w:rsidRPr="00ED4F03">
        <w:rPr>
          <w:b/>
          <w:lang w:val="vi-VN"/>
        </w:rPr>
        <w:t>31</w:t>
      </w:r>
      <w:r w:rsidR="0069329C" w:rsidRPr="00ED4F03">
        <w:t xml:space="preserve"> đề án địa phương phải trình Thủ tướng Chính phủ</w:t>
      </w:r>
      <w:r w:rsidR="00FB3D2B" w:rsidRPr="00ED4F03">
        <w:t xml:space="preserve"> </w:t>
      </w:r>
      <w:r w:rsidR="00FB3D2B" w:rsidRPr="00ED4F03">
        <w:rPr>
          <w:i/>
        </w:rPr>
        <w:t xml:space="preserve">(có </w:t>
      </w:r>
      <w:r w:rsidR="00ED4F03" w:rsidRPr="00ED4F03">
        <w:rPr>
          <w:i/>
          <w:lang w:val="vi-VN"/>
        </w:rPr>
        <w:t>15</w:t>
      </w:r>
      <w:r w:rsidR="00FB3D2B" w:rsidRPr="00ED4F03">
        <w:rPr>
          <w:i/>
        </w:rPr>
        <w:t xml:space="preserve"> đề án</w:t>
      </w:r>
      <w:r w:rsidR="0069329C" w:rsidRPr="00ED4F03">
        <w:rPr>
          <w:i/>
        </w:rPr>
        <w:t xml:space="preserve"> trong </w:t>
      </w:r>
      <w:r w:rsidR="00FB3D2B" w:rsidRPr="00ED4F03">
        <w:rPr>
          <w:i/>
        </w:rPr>
        <w:t xml:space="preserve">chương trình công tác </w:t>
      </w:r>
      <w:r w:rsidR="007D28FE" w:rsidRPr="00ED4F03">
        <w:rPr>
          <w:i/>
        </w:rPr>
        <w:t xml:space="preserve">tháng </w:t>
      </w:r>
      <w:r w:rsidR="00ED4F03" w:rsidRPr="00ED4F03">
        <w:rPr>
          <w:i/>
          <w:lang w:val="vi-VN"/>
        </w:rPr>
        <w:t>6</w:t>
      </w:r>
      <w:r w:rsidR="0069329C" w:rsidRPr="00ED4F03">
        <w:rPr>
          <w:i/>
        </w:rPr>
        <w:t>/202</w:t>
      </w:r>
      <w:r w:rsidR="00724305" w:rsidRPr="00ED4F03">
        <w:rPr>
          <w:i/>
        </w:rPr>
        <w:t>4</w:t>
      </w:r>
      <w:r w:rsidR="002207A9" w:rsidRPr="00ED4F03">
        <w:rPr>
          <w:i/>
        </w:rPr>
        <w:t xml:space="preserve"> và 1</w:t>
      </w:r>
      <w:r w:rsidR="00ED4F03" w:rsidRPr="00ED4F03">
        <w:rPr>
          <w:i/>
          <w:lang w:val="vi-VN"/>
        </w:rPr>
        <w:t>6</w:t>
      </w:r>
      <w:r w:rsidR="002207A9" w:rsidRPr="00ED4F03">
        <w:rPr>
          <w:i/>
        </w:rPr>
        <w:t xml:space="preserve"> đề án nợ đọng</w:t>
      </w:r>
      <w:r w:rsidR="00FB3D2B" w:rsidRPr="00ED4F03">
        <w:rPr>
          <w:i/>
        </w:rPr>
        <w:t>)</w:t>
      </w:r>
      <w:r w:rsidR="0069329C" w:rsidRPr="00ED4F03">
        <w:rPr>
          <w:i/>
        </w:rPr>
        <w:t>.</w:t>
      </w:r>
      <w:r w:rsidRPr="00FB3D2B">
        <w:rPr>
          <w:i/>
        </w:rPr>
        <w:t xml:space="preserve"> </w:t>
      </w:r>
    </w:p>
    <w:p w:rsidR="00FB3D2B" w:rsidRPr="002B2717" w:rsidRDefault="002B2717" w:rsidP="003C5F4C">
      <w:pPr>
        <w:ind w:firstLine="709"/>
        <w:jc w:val="both"/>
      </w:pPr>
      <w:r>
        <w:t xml:space="preserve">- Phụ lục IV: </w:t>
      </w:r>
      <w:r w:rsidR="009D0821">
        <w:rPr>
          <w:b/>
        </w:rPr>
        <w:t>23</w:t>
      </w:r>
      <w:r w:rsidRPr="00CF1E6E">
        <w:t xml:space="preserve"> văn bản quy định chi tiết hướng dẫn Luật, Nghị quyết của Quốc hội</w:t>
      </w:r>
      <w:r>
        <w:t xml:space="preserve"> </w:t>
      </w:r>
      <w:r w:rsidRPr="00CF1E6E">
        <w:t>chưa</w:t>
      </w:r>
      <w:r w:rsidR="00724305">
        <w:t xml:space="preserve"> trình,</w:t>
      </w:r>
      <w:r w:rsidR="0095239B">
        <w:t xml:space="preserve"> nợ</w:t>
      </w:r>
      <w:r w:rsidRPr="00CF1E6E">
        <w:t xml:space="preserve"> ban hành.</w:t>
      </w:r>
      <w:r w:rsidRPr="00AC2AD1">
        <w:t xml:space="preserve"> </w:t>
      </w:r>
    </w:p>
    <w:p w:rsidR="00CB56C2" w:rsidRPr="00AC2AD1" w:rsidRDefault="00CB56C2" w:rsidP="003C5F4C">
      <w:pPr>
        <w:ind w:firstLine="709"/>
        <w:jc w:val="both"/>
      </w:pPr>
      <w:r w:rsidRPr="00AC2AD1">
        <w:t xml:space="preserve">Đối với các đề án trong </w:t>
      </w:r>
      <w:r>
        <w:t>c</w:t>
      </w:r>
      <w:r w:rsidRPr="00AC2AD1">
        <w:t>hương trình công tác thuộc</w:t>
      </w:r>
      <w:r>
        <w:t xml:space="preserve"> danh mục</w:t>
      </w:r>
      <w:r w:rsidRPr="00AC2AD1">
        <w:t xml:space="preserve"> bí mật nhà nước, Văn phòng Chính phủ có văn bản riêng gửi các đồng chí Bộ trưởng, Thủ trưởng cơ quan liên quan.</w:t>
      </w:r>
    </w:p>
    <w:p w:rsidR="00CB56C2" w:rsidRPr="003B510E" w:rsidRDefault="00CB56C2" w:rsidP="003C5F4C">
      <w:pPr>
        <w:ind w:firstLine="709"/>
        <w:jc w:val="both"/>
        <w:rPr>
          <w:spacing w:val="-4"/>
        </w:rPr>
      </w:pPr>
      <w:r w:rsidRPr="00AC2AD1">
        <w:t>Thủ tướng Chính phủ yêu cầu</w:t>
      </w:r>
      <w:r>
        <w:t xml:space="preserve"> đ</w:t>
      </w:r>
      <w:r w:rsidRPr="00AC2AD1">
        <w:t>ồng chí Bộ trưởng, Thủ trưởng c</w:t>
      </w:r>
      <w:r w:rsidRPr="00AC2AD1">
        <w:rPr>
          <w:rFonts w:hint="eastAsia"/>
        </w:rPr>
        <w:t>ơ</w:t>
      </w:r>
      <w:r w:rsidRPr="00AC2AD1">
        <w:t xml:space="preserve"> qua</w:t>
      </w:r>
      <w:r w:rsidR="0069329C">
        <w:t>n, Chủ tịch Ủy ban nhân dân cấp tỉnh</w:t>
      </w:r>
      <w:r w:rsidRPr="00AC2AD1">
        <w:t xml:space="preserve"> khẩn trương chỉ đạo</w:t>
      </w:r>
      <w:r>
        <w:t xml:space="preserve"> và</w:t>
      </w:r>
      <w:r w:rsidRPr="00AC2AD1">
        <w:t xml:space="preserve"> thường xuyên </w:t>
      </w:r>
      <w:proofErr w:type="spellStart"/>
      <w:r w:rsidRPr="00AC2AD1">
        <w:t>đôn</w:t>
      </w:r>
      <w:proofErr w:type="spellEnd"/>
      <w:r w:rsidRPr="00AC2AD1">
        <w:t xml:space="preserve"> đốc, kiểm tra việc chuẩn bị các </w:t>
      </w:r>
      <w:r w:rsidRPr="00AC2AD1">
        <w:rPr>
          <w:rFonts w:hint="eastAsia"/>
        </w:rPr>
        <w:t>đ</w:t>
      </w:r>
      <w:r w:rsidRPr="00AC2AD1">
        <w:t xml:space="preserve">ề án trong </w:t>
      </w:r>
      <w:r>
        <w:t>c</w:t>
      </w:r>
      <w:r w:rsidRPr="00AC2AD1">
        <w:t>hương trình công tác bảo đảm tiến độ, chất lượng</w:t>
      </w:r>
      <w:r>
        <w:t>, không để nợ đọng, trình Chính phủ, Thủ tướng Chính phủ trước ngày 20 hàng tháng theo đúng quy định tại Khoản 1 Điều 21 Quy chế làm việc của Chính phủ</w:t>
      </w:r>
      <w:r w:rsidR="003B510E" w:rsidRPr="00A9275B">
        <w:rPr>
          <w:spacing w:val="-4"/>
        </w:rPr>
        <w:t>.</w:t>
      </w:r>
      <w:r>
        <w:t xml:space="preserve"> </w:t>
      </w:r>
    </w:p>
    <w:p w:rsidR="00CB56C2" w:rsidRPr="00AC2AD1" w:rsidRDefault="00CB56C2" w:rsidP="003C5F4C">
      <w:pPr>
        <w:ind w:firstLine="709"/>
        <w:jc w:val="both"/>
      </w:pPr>
      <w:r>
        <w:t xml:space="preserve">Căn cứ Quy chế làm việc của Chính phủ, Văn phòng Chính phủ đề nghị các bộ, cơ quan gửi báo cáo kết quả thực hiện các đề án trong </w:t>
      </w:r>
      <w:r w:rsidR="003E4D12">
        <w:t>c</w:t>
      </w:r>
      <w:r>
        <w:t xml:space="preserve">hương trình công tác tháng </w:t>
      </w:r>
      <w:r w:rsidR="00B31677">
        <w:rPr>
          <w:lang w:val="vi-VN"/>
        </w:rPr>
        <w:t>6</w:t>
      </w:r>
      <w:r>
        <w:t>/202</w:t>
      </w:r>
      <w:r w:rsidR="00A74335">
        <w:t>4</w:t>
      </w:r>
      <w:r>
        <w:t xml:space="preserve"> về Văn phòng Chính phủ chậm nhất vào</w:t>
      </w:r>
      <w:r w:rsidR="002557B3">
        <w:t xml:space="preserve"> ngày</w:t>
      </w:r>
      <w:r>
        <w:t xml:space="preserve"> 25 tháng </w:t>
      </w:r>
      <w:r w:rsidR="00B31677">
        <w:rPr>
          <w:lang w:val="vi-VN"/>
        </w:rPr>
        <w:t>6</w:t>
      </w:r>
      <w:r>
        <w:t xml:space="preserve"> năm 202</w:t>
      </w:r>
      <w:r w:rsidR="00F1155D">
        <w:t>4</w:t>
      </w:r>
      <w:r>
        <w:t xml:space="preserve"> để kịp thời báo cáo Chính phủ, Thủ tướng Chính phủ.    </w:t>
      </w:r>
      <w:r w:rsidRPr="00AC2AD1">
        <w:t xml:space="preserve"> </w:t>
      </w:r>
      <w:bookmarkStart w:id="1" w:name="_Hlk100328621"/>
    </w:p>
    <w:bookmarkEnd w:id="1"/>
    <w:p w:rsidR="00CB56C2" w:rsidRPr="00AC2AD1" w:rsidRDefault="00CB56C2" w:rsidP="003C5F4C">
      <w:pPr>
        <w:ind w:firstLine="709"/>
        <w:jc w:val="both"/>
      </w:pPr>
      <w:r w:rsidRPr="00AC2AD1">
        <w:t>Văn phòng Chính phủ trân trọng cảm ơn các đồng chí./.</w:t>
      </w:r>
    </w:p>
    <w:p w:rsidR="00403FE9" w:rsidRPr="005D5E57" w:rsidRDefault="00403FE9" w:rsidP="00AC3C37">
      <w:pPr>
        <w:widowControl w:val="0"/>
        <w:autoSpaceDE w:val="0"/>
        <w:autoSpaceDN w:val="0"/>
        <w:adjustRightInd w:val="0"/>
        <w:ind w:left="119" w:firstLine="567"/>
        <w:jc w:val="both"/>
        <w:rPr>
          <w:color w:val="000000"/>
          <w:sz w:val="16"/>
          <w:szCs w:val="16"/>
          <w:lang w:val="it-IT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5387"/>
        <w:gridCol w:w="4111"/>
      </w:tblGrid>
      <w:tr w:rsidR="000E2C77" w:rsidRPr="00F9217C" w:rsidTr="002557B3">
        <w:trPr>
          <w:trHeight w:val="1402"/>
        </w:trPr>
        <w:tc>
          <w:tcPr>
            <w:tcW w:w="5387" w:type="dxa"/>
          </w:tcPr>
          <w:p w:rsidR="000E2C77" w:rsidRPr="00F9217C" w:rsidRDefault="000E2C77" w:rsidP="00F9217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9217C">
              <w:rPr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 w:rsidRPr="00F9217C">
              <w:rPr>
                <w:color w:val="000000"/>
                <w:sz w:val="24"/>
                <w:szCs w:val="24"/>
              </w:rPr>
              <w:t>:</w:t>
            </w:r>
          </w:p>
          <w:p w:rsidR="006E553A" w:rsidRPr="0007646D" w:rsidRDefault="006E553A" w:rsidP="00AC3C37">
            <w:pPr>
              <w:rPr>
                <w:sz w:val="24"/>
                <w:szCs w:val="24"/>
                <w:lang w:val="pt-BR"/>
              </w:rPr>
            </w:pPr>
            <w:r w:rsidRPr="0007646D">
              <w:rPr>
                <w:sz w:val="24"/>
                <w:szCs w:val="24"/>
                <w:lang w:val="pt-BR"/>
              </w:rPr>
              <w:t>- Như trên;</w:t>
            </w:r>
          </w:p>
          <w:p w:rsidR="006E553A" w:rsidRPr="0007646D" w:rsidRDefault="006E553A" w:rsidP="00AC3C37">
            <w:pPr>
              <w:rPr>
                <w:sz w:val="24"/>
                <w:szCs w:val="24"/>
                <w:lang w:val="pt-BR"/>
              </w:rPr>
            </w:pPr>
            <w:r w:rsidRPr="0007646D">
              <w:rPr>
                <w:sz w:val="24"/>
                <w:szCs w:val="24"/>
                <w:lang w:val="pt-BR"/>
              </w:rPr>
              <w:t xml:space="preserve">- Thủ tướng, các Phó Thủ tướng CP </w:t>
            </w:r>
            <w:r w:rsidRPr="0007646D">
              <w:rPr>
                <w:i/>
                <w:sz w:val="24"/>
                <w:szCs w:val="24"/>
                <w:lang w:val="pt-BR"/>
              </w:rPr>
              <w:t>(để b/c);</w:t>
            </w:r>
          </w:p>
          <w:p w:rsidR="006E553A" w:rsidRPr="0007646D" w:rsidRDefault="006E553A" w:rsidP="00AC3C37">
            <w:pPr>
              <w:rPr>
                <w:sz w:val="24"/>
                <w:szCs w:val="24"/>
                <w:lang w:val="pt-BR"/>
              </w:rPr>
            </w:pPr>
            <w:r w:rsidRPr="0007646D">
              <w:rPr>
                <w:sz w:val="24"/>
                <w:szCs w:val="24"/>
                <w:lang w:val="pt-BR"/>
              </w:rPr>
              <w:t xml:space="preserve">- Văn phòng Trung ương Đảng; </w:t>
            </w:r>
          </w:p>
          <w:p w:rsidR="006E553A" w:rsidRPr="0007646D" w:rsidRDefault="006E553A" w:rsidP="00AC3C37">
            <w:pPr>
              <w:rPr>
                <w:sz w:val="24"/>
                <w:szCs w:val="24"/>
                <w:lang w:val="pt-BR"/>
              </w:rPr>
            </w:pPr>
            <w:r w:rsidRPr="0007646D">
              <w:rPr>
                <w:sz w:val="24"/>
                <w:szCs w:val="24"/>
                <w:lang w:val="pt-BR"/>
              </w:rPr>
              <w:t>- Văn phòng Tổng Bí thư;</w:t>
            </w:r>
          </w:p>
          <w:p w:rsidR="006E553A" w:rsidRPr="0007646D" w:rsidRDefault="006E553A" w:rsidP="00AC3C37">
            <w:pPr>
              <w:rPr>
                <w:sz w:val="24"/>
                <w:szCs w:val="24"/>
                <w:lang w:val="pt-BR"/>
              </w:rPr>
            </w:pPr>
            <w:r w:rsidRPr="0007646D">
              <w:rPr>
                <w:sz w:val="24"/>
                <w:szCs w:val="24"/>
                <w:lang w:val="pt-BR"/>
              </w:rPr>
              <w:t xml:space="preserve">- Văn phòng Chủ tịch nước; </w:t>
            </w:r>
          </w:p>
          <w:p w:rsidR="006E553A" w:rsidRDefault="006E553A" w:rsidP="00AC3C37">
            <w:pPr>
              <w:rPr>
                <w:sz w:val="24"/>
                <w:szCs w:val="24"/>
                <w:lang w:val="pt-BR"/>
              </w:rPr>
            </w:pPr>
            <w:r w:rsidRPr="0007646D">
              <w:rPr>
                <w:sz w:val="24"/>
                <w:szCs w:val="24"/>
                <w:lang w:val="pt-BR"/>
              </w:rPr>
              <w:t xml:space="preserve">- </w:t>
            </w:r>
            <w:r>
              <w:rPr>
                <w:sz w:val="24"/>
                <w:szCs w:val="24"/>
                <w:lang w:val="pt-BR"/>
              </w:rPr>
              <w:t>Tổng Thư ký</w:t>
            </w:r>
            <w:r w:rsidRPr="0007646D">
              <w:rPr>
                <w:sz w:val="24"/>
                <w:szCs w:val="24"/>
                <w:lang w:val="pt-BR"/>
              </w:rPr>
              <w:t xml:space="preserve"> Quốc hội;</w:t>
            </w:r>
          </w:p>
          <w:p w:rsidR="00FD457F" w:rsidRPr="0007646D" w:rsidRDefault="00FD457F" w:rsidP="00AC3C37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- Ủy ban</w:t>
            </w:r>
            <w:r w:rsidR="005D5E57">
              <w:rPr>
                <w:sz w:val="24"/>
                <w:szCs w:val="24"/>
                <w:lang w:val="pt-BR"/>
              </w:rPr>
              <w:t xml:space="preserve"> Giám sát tài chính quốc gia;</w:t>
            </w:r>
          </w:p>
          <w:p w:rsidR="006E553A" w:rsidRDefault="006E553A" w:rsidP="00AC3C37">
            <w:pPr>
              <w:rPr>
                <w:sz w:val="24"/>
                <w:szCs w:val="24"/>
                <w:lang w:val="nl-NL"/>
              </w:rPr>
            </w:pPr>
            <w:r w:rsidRPr="0007646D">
              <w:rPr>
                <w:sz w:val="24"/>
                <w:szCs w:val="24"/>
                <w:lang w:val="pt-BR"/>
              </w:rPr>
              <w:t>- VPCP: BTCN, các PCN;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 w:rsidRPr="0004246C">
              <w:rPr>
                <w:sz w:val="24"/>
                <w:szCs w:val="24"/>
                <w:lang w:val="nl-NL"/>
              </w:rPr>
              <w:t>các Trợ lý, Thư ký</w:t>
            </w:r>
          </w:p>
          <w:p w:rsidR="006E553A" w:rsidRPr="002557B3" w:rsidRDefault="006E553A" w:rsidP="00AC3C37">
            <w:pPr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  <w:lang w:val="nl-NL"/>
              </w:rPr>
              <w:t xml:space="preserve"> </w:t>
            </w:r>
            <w:r w:rsidRPr="0004246C">
              <w:rPr>
                <w:sz w:val="24"/>
                <w:szCs w:val="24"/>
                <w:lang w:val="nl-NL"/>
              </w:rPr>
              <w:t xml:space="preserve"> </w:t>
            </w:r>
            <w:r w:rsidRPr="002557B3">
              <w:rPr>
                <w:spacing w:val="-4"/>
                <w:sz w:val="24"/>
                <w:szCs w:val="24"/>
                <w:lang w:val="nl-NL"/>
              </w:rPr>
              <w:t xml:space="preserve">của TTg và các PTTg; </w:t>
            </w:r>
            <w:r w:rsidRPr="002557B3">
              <w:rPr>
                <w:spacing w:val="-4"/>
                <w:sz w:val="24"/>
                <w:szCs w:val="24"/>
                <w:lang w:val="pt-BR"/>
              </w:rPr>
              <w:t>các Vụ</w:t>
            </w:r>
            <w:r w:rsidR="002557B3" w:rsidRPr="002557B3">
              <w:rPr>
                <w:spacing w:val="-4"/>
                <w:sz w:val="24"/>
                <w:szCs w:val="24"/>
                <w:lang w:val="pt-BR"/>
              </w:rPr>
              <w:t>, Cục</w:t>
            </w:r>
            <w:r w:rsidRPr="002557B3">
              <w:rPr>
                <w:spacing w:val="-4"/>
                <w:sz w:val="24"/>
                <w:szCs w:val="24"/>
                <w:lang w:val="pt-BR"/>
              </w:rPr>
              <w:t>: C</w:t>
            </w:r>
            <w:r w:rsidRPr="002557B3">
              <w:rPr>
                <w:spacing w:val="-4"/>
                <w:sz w:val="24"/>
                <w:szCs w:val="24"/>
              </w:rPr>
              <w:t>N, NN, KTTH,</w:t>
            </w:r>
          </w:p>
          <w:p w:rsidR="006E553A" w:rsidRPr="002557B3" w:rsidRDefault="006E553A" w:rsidP="00AC3C37">
            <w:pPr>
              <w:rPr>
                <w:spacing w:val="-4"/>
                <w:sz w:val="24"/>
                <w:szCs w:val="24"/>
              </w:rPr>
            </w:pPr>
            <w:r w:rsidRPr="002557B3">
              <w:rPr>
                <w:spacing w:val="-4"/>
                <w:sz w:val="24"/>
                <w:szCs w:val="24"/>
              </w:rPr>
              <w:t xml:space="preserve">  NC, PL, QHQT, TCCV</w:t>
            </w:r>
            <w:r w:rsidRPr="002557B3">
              <w:rPr>
                <w:spacing w:val="-4"/>
                <w:sz w:val="24"/>
                <w:szCs w:val="24"/>
                <w:lang w:val="pt-BR"/>
              </w:rPr>
              <w:t xml:space="preserve">, </w:t>
            </w:r>
            <w:r w:rsidRPr="002557B3">
              <w:rPr>
                <w:spacing w:val="-4"/>
                <w:sz w:val="24"/>
                <w:szCs w:val="24"/>
              </w:rPr>
              <w:t>KGVX, ĐMDN, V.I,</w:t>
            </w:r>
          </w:p>
          <w:p w:rsidR="006E553A" w:rsidRPr="002557B3" w:rsidRDefault="006E553A" w:rsidP="00AC3C37">
            <w:pPr>
              <w:rPr>
                <w:rFonts w:eastAsia="Batang"/>
                <w:spacing w:val="-4"/>
                <w:sz w:val="24"/>
                <w:szCs w:val="24"/>
                <w:lang w:val="pt-BR"/>
              </w:rPr>
            </w:pPr>
            <w:r w:rsidRPr="002557B3">
              <w:rPr>
                <w:spacing w:val="-4"/>
                <w:sz w:val="24"/>
                <w:szCs w:val="24"/>
              </w:rPr>
              <w:t xml:space="preserve">  QHĐP, KSTT, </w:t>
            </w:r>
            <w:r w:rsidRPr="002557B3">
              <w:rPr>
                <w:spacing w:val="-4"/>
                <w:sz w:val="24"/>
                <w:szCs w:val="24"/>
                <w:lang w:val="pt-BR"/>
              </w:rPr>
              <w:t xml:space="preserve">TKBT, VPBCSĐCP;    </w:t>
            </w:r>
          </w:p>
          <w:p w:rsidR="000E2C77" w:rsidRPr="00F9217C" w:rsidRDefault="006E553A" w:rsidP="00AC3C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pt-BR"/>
              </w:rPr>
              <w:t xml:space="preserve">- Lưu: VT, TH (3b). </w:t>
            </w:r>
            <w:r w:rsidRPr="008F7FE7">
              <w:rPr>
                <w:sz w:val="20"/>
                <w:szCs w:val="20"/>
                <w:lang w:val="pt-BR"/>
              </w:rPr>
              <w:t>XT</w:t>
            </w:r>
            <w:r w:rsidRPr="0007646D">
              <w:rPr>
                <w:sz w:val="24"/>
                <w:szCs w:val="24"/>
                <w:lang w:val="pt-BR"/>
              </w:rPr>
              <w:t xml:space="preserve">                  </w:t>
            </w:r>
          </w:p>
        </w:tc>
        <w:tc>
          <w:tcPr>
            <w:tcW w:w="4111" w:type="dxa"/>
          </w:tcPr>
          <w:p w:rsidR="000E2C77" w:rsidRDefault="004D631C" w:rsidP="00F921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BỘ TRƯỞNG, CHỦ NHIỆM</w:t>
            </w:r>
          </w:p>
          <w:p w:rsidR="002F1738" w:rsidRPr="00773DA9" w:rsidRDefault="002F1738" w:rsidP="00F921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</w:p>
          <w:p w:rsidR="00286DA9" w:rsidRPr="00773DA9" w:rsidRDefault="00610D34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773DA9">
              <w:rPr>
                <w:b/>
                <w:color w:val="FFFFFF" w:themeColor="background1"/>
                <w:sz w:val="26"/>
                <w:szCs w:val="26"/>
              </w:rPr>
              <w:t>[</w:t>
            </w:r>
            <w:proofErr w:type="spellStart"/>
            <w:r w:rsidRPr="00773DA9">
              <w:rPr>
                <w:b/>
                <w:color w:val="FFFFFF" w:themeColor="background1"/>
                <w:sz w:val="26"/>
                <w:szCs w:val="26"/>
              </w:rPr>
              <w:t>daky</w:t>
            </w:r>
            <w:proofErr w:type="spellEnd"/>
            <w:r w:rsidRPr="00773DA9">
              <w:rPr>
                <w:b/>
                <w:color w:val="FFFFFF" w:themeColor="background1"/>
                <w:sz w:val="26"/>
                <w:szCs w:val="26"/>
              </w:rPr>
              <w:t>]</w:t>
            </w:r>
          </w:p>
          <w:p w:rsidR="00286DA9" w:rsidRPr="00773DA9" w:rsidRDefault="00286DA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</w:p>
          <w:p w:rsidR="00F55C0C" w:rsidRDefault="00F55C0C" w:rsidP="00F921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3F100D" w:rsidRDefault="003F100D" w:rsidP="00F921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0E2C77" w:rsidRPr="00F9217C" w:rsidRDefault="00B24168" w:rsidP="00F921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Trần Văn Sơn</w:t>
            </w:r>
          </w:p>
        </w:tc>
      </w:tr>
    </w:tbl>
    <w:p w:rsidR="005F7FED" w:rsidRDefault="005F7FED" w:rsidP="00D41559"/>
    <w:sectPr w:rsidR="005F7FED" w:rsidSect="005D5E57">
      <w:pgSz w:w="11909" w:h="16834" w:code="9"/>
      <w:pgMar w:top="798" w:right="907" w:bottom="142" w:left="1588" w:header="170" w:footer="57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D77" w:rsidRDefault="002A4D77">
      <w:r>
        <w:separator/>
      </w:r>
    </w:p>
  </w:endnote>
  <w:endnote w:type="continuationSeparator" w:id="0">
    <w:p w:rsidR="002A4D77" w:rsidRDefault="002A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D77" w:rsidRDefault="002A4D77">
      <w:r>
        <w:separator/>
      </w:r>
    </w:p>
  </w:footnote>
  <w:footnote w:type="continuationSeparator" w:id="0">
    <w:p w:rsidR="002A4D77" w:rsidRDefault="002A4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07062"/>
    <w:multiLevelType w:val="hybridMultilevel"/>
    <w:tmpl w:val="EEDC16FE"/>
    <w:lvl w:ilvl="0" w:tplc="9614EBD6">
      <w:start w:val="1"/>
      <w:numFmt w:val="decimal"/>
      <w:lvlText w:val="%1.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34"/>
        </w:tabs>
        <w:ind w:left="17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54"/>
        </w:tabs>
        <w:ind w:left="24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</w:lvl>
  </w:abstractNum>
  <w:abstractNum w:abstractNumId="1" w15:restartNumberingAfterBreak="0">
    <w:nsid w:val="7C046719"/>
    <w:multiLevelType w:val="hybridMultilevel"/>
    <w:tmpl w:val="086C5DD8"/>
    <w:lvl w:ilvl="0" w:tplc="ABBE3BF2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4" w:hanging="360"/>
      </w:pPr>
    </w:lvl>
    <w:lvl w:ilvl="2" w:tplc="0409001B" w:tentative="1">
      <w:start w:val="1"/>
      <w:numFmt w:val="lowerRoman"/>
      <w:lvlText w:val="%3."/>
      <w:lvlJc w:val="right"/>
      <w:pPr>
        <w:ind w:left="2344" w:hanging="180"/>
      </w:pPr>
    </w:lvl>
    <w:lvl w:ilvl="3" w:tplc="0409000F" w:tentative="1">
      <w:start w:val="1"/>
      <w:numFmt w:val="decimal"/>
      <w:lvlText w:val="%4."/>
      <w:lvlJc w:val="left"/>
      <w:pPr>
        <w:ind w:left="3064" w:hanging="360"/>
      </w:pPr>
    </w:lvl>
    <w:lvl w:ilvl="4" w:tplc="04090019" w:tentative="1">
      <w:start w:val="1"/>
      <w:numFmt w:val="lowerLetter"/>
      <w:lvlText w:val="%5."/>
      <w:lvlJc w:val="left"/>
      <w:pPr>
        <w:ind w:left="3784" w:hanging="360"/>
      </w:pPr>
    </w:lvl>
    <w:lvl w:ilvl="5" w:tplc="0409001B" w:tentative="1">
      <w:start w:val="1"/>
      <w:numFmt w:val="lowerRoman"/>
      <w:lvlText w:val="%6."/>
      <w:lvlJc w:val="right"/>
      <w:pPr>
        <w:ind w:left="4504" w:hanging="180"/>
      </w:pPr>
    </w:lvl>
    <w:lvl w:ilvl="6" w:tplc="0409000F" w:tentative="1">
      <w:start w:val="1"/>
      <w:numFmt w:val="decimal"/>
      <w:lvlText w:val="%7."/>
      <w:lvlJc w:val="left"/>
      <w:pPr>
        <w:ind w:left="5224" w:hanging="360"/>
      </w:pPr>
    </w:lvl>
    <w:lvl w:ilvl="7" w:tplc="04090019" w:tentative="1">
      <w:start w:val="1"/>
      <w:numFmt w:val="lowerLetter"/>
      <w:lvlText w:val="%8."/>
      <w:lvlJc w:val="left"/>
      <w:pPr>
        <w:ind w:left="5944" w:hanging="360"/>
      </w:pPr>
    </w:lvl>
    <w:lvl w:ilvl="8" w:tplc="0409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35"/>
    <w:rsid w:val="00012AC0"/>
    <w:rsid w:val="00015D92"/>
    <w:rsid w:val="00017FDD"/>
    <w:rsid w:val="000233F5"/>
    <w:rsid w:val="000252D4"/>
    <w:rsid w:val="00043B9E"/>
    <w:rsid w:val="000636EA"/>
    <w:rsid w:val="00067953"/>
    <w:rsid w:val="00081FE8"/>
    <w:rsid w:val="000C0A69"/>
    <w:rsid w:val="000C4BA4"/>
    <w:rsid w:val="000E03D2"/>
    <w:rsid w:val="000E16DA"/>
    <w:rsid w:val="000E2331"/>
    <w:rsid w:val="000E2C77"/>
    <w:rsid w:val="000F4D99"/>
    <w:rsid w:val="0010352E"/>
    <w:rsid w:val="001122B1"/>
    <w:rsid w:val="0011373B"/>
    <w:rsid w:val="00123C4E"/>
    <w:rsid w:val="00141EF0"/>
    <w:rsid w:val="0014586A"/>
    <w:rsid w:val="00170243"/>
    <w:rsid w:val="0017364B"/>
    <w:rsid w:val="00181210"/>
    <w:rsid w:val="0018134B"/>
    <w:rsid w:val="0019119B"/>
    <w:rsid w:val="001923B8"/>
    <w:rsid w:val="00197FE0"/>
    <w:rsid w:val="001A1BAF"/>
    <w:rsid w:val="001A59FA"/>
    <w:rsid w:val="001A7A18"/>
    <w:rsid w:val="001B0C15"/>
    <w:rsid w:val="001C6922"/>
    <w:rsid w:val="001D1DC8"/>
    <w:rsid w:val="001E73FE"/>
    <w:rsid w:val="00215140"/>
    <w:rsid w:val="002207A9"/>
    <w:rsid w:val="00242222"/>
    <w:rsid w:val="002506EB"/>
    <w:rsid w:val="002557B3"/>
    <w:rsid w:val="002617A4"/>
    <w:rsid w:val="00262A30"/>
    <w:rsid w:val="00262F94"/>
    <w:rsid w:val="00265473"/>
    <w:rsid w:val="00266416"/>
    <w:rsid w:val="0027051E"/>
    <w:rsid w:val="0027212D"/>
    <w:rsid w:val="00273AFD"/>
    <w:rsid w:val="002744AA"/>
    <w:rsid w:val="00286DA9"/>
    <w:rsid w:val="00287100"/>
    <w:rsid w:val="002873A1"/>
    <w:rsid w:val="00290771"/>
    <w:rsid w:val="002A4D77"/>
    <w:rsid w:val="002A63EF"/>
    <w:rsid w:val="002B2717"/>
    <w:rsid w:val="002C33FC"/>
    <w:rsid w:val="002C48F2"/>
    <w:rsid w:val="002E7E64"/>
    <w:rsid w:val="002F1738"/>
    <w:rsid w:val="002F5B72"/>
    <w:rsid w:val="003022DB"/>
    <w:rsid w:val="00312675"/>
    <w:rsid w:val="0031278D"/>
    <w:rsid w:val="00312FD5"/>
    <w:rsid w:val="00326945"/>
    <w:rsid w:val="003403A2"/>
    <w:rsid w:val="00345668"/>
    <w:rsid w:val="00351AC5"/>
    <w:rsid w:val="0036704D"/>
    <w:rsid w:val="00381433"/>
    <w:rsid w:val="00386430"/>
    <w:rsid w:val="00394419"/>
    <w:rsid w:val="003A5057"/>
    <w:rsid w:val="003B3524"/>
    <w:rsid w:val="003B510E"/>
    <w:rsid w:val="003C07A6"/>
    <w:rsid w:val="003C110F"/>
    <w:rsid w:val="003C5F4C"/>
    <w:rsid w:val="003D36EB"/>
    <w:rsid w:val="003E21C5"/>
    <w:rsid w:val="003E28EC"/>
    <w:rsid w:val="003E4D12"/>
    <w:rsid w:val="003E6DC6"/>
    <w:rsid w:val="003F100D"/>
    <w:rsid w:val="00403FE9"/>
    <w:rsid w:val="004075D5"/>
    <w:rsid w:val="0040766E"/>
    <w:rsid w:val="004160A8"/>
    <w:rsid w:val="00416644"/>
    <w:rsid w:val="004167D1"/>
    <w:rsid w:val="00427EFB"/>
    <w:rsid w:val="00446980"/>
    <w:rsid w:val="004621D5"/>
    <w:rsid w:val="004625F3"/>
    <w:rsid w:val="0048688D"/>
    <w:rsid w:val="00491836"/>
    <w:rsid w:val="004A0ECE"/>
    <w:rsid w:val="004B6E8B"/>
    <w:rsid w:val="004C0522"/>
    <w:rsid w:val="004C0532"/>
    <w:rsid w:val="004D0BE3"/>
    <w:rsid w:val="004D631C"/>
    <w:rsid w:val="004F0DBB"/>
    <w:rsid w:val="00501C33"/>
    <w:rsid w:val="005103A1"/>
    <w:rsid w:val="00513E46"/>
    <w:rsid w:val="0052186C"/>
    <w:rsid w:val="00524715"/>
    <w:rsid w:val="0053424F"/>
    <w:rsid w:val="0053588C"/>
    <w:rsid w:val="00550F0B"/>
    <w:rsid w:val="00551C58"/>
    <w:rsid w:val="00556CF6"/>
    <w:rsid w:val="00557821"/>
    <w:rsid w:val="005670A2"/>
    <w:rsid w:val="0058279E"/>
    <w:rsid w:val="0059259B"/>
    <w:rsid w:val="005B133B"/>
    <w:rsid w:val="005B38C1"/>
    <w:rsid w:val="005B4C42"/>
    <w:rsid w:val="005C061A"/>
    <w:rsid w:val="005C0D19"/>
    <w:rsid w:val="005D5E57"/>
    <w:rsid w:val="005E2BCF"/>
    <w:rsid w:val="005F3011"/>
    <w:rsid w:val="005F30FE"/>
    <w:rsid w:val="005F4102"/>
    <w:rsid w:val="005F7FED"/>
    <w:rsid w:val="00604A0C"/>
    <w:rsid w:val="00610D34"/>
    <w:rsid w:val="00611F9E"/>
    <w:rsid w:val="00631804"/>
    <w:rsid w:val="0063426E"/>
    <w:rsid w:val="006625A6"/>
    <w:rsid w:val="00687457"/>
    <w:rsid w:val="0069329C"/>
    <w:rsid w:val="0069749D"/>
    <w:rsid w:val="006A1CA5"/>
    <w:rsid w:val="006A544D"/>
    <w:rsid w:val="006B2F40"/>
    <w:rsid w:val="006B790A"/>
    <w:rsid w:val="006C5FFF"/>
    <w:rsid w:val="006C63B2"/>
    <w:rsid w:val="006C692C"/>
    <w:rsid w:val="006D3DB0"/>
    <w:rsid w:val="006E3585"/>
    <w:rsid w:val="006E553A"/>
    <w:rsid w:val="00701AFA"/>
    <w:rsid w:val="00704C81"/>
    <w:rsid w:val="00715895"/>
    <w:rsid w:val="00724305"/>
    <w:rsid w:val="00724576"/>
    <w:rsid w:val="00734FA0"/>
    <w:rsid w:val="007531D5"/>
    <w:rsid w:val="00753B5B"/>
    <w:rsid w:val="0076675A"/>
    <w:rsid w:val="007721FB"/>
    <w:rsid w:val="00772EB3"/>
    <w:rsid w:val="00773DA9"/>
    <w:rsid w:val="00776296"/>
    <w:rsid w:val="00791A01"/>
    <w:rsid w:val="00793253"/>
    <w:rsid w:val="0079440F"/>
    <w:rsid w:val="007976C6"/>
    <w:rsid w:val="007C34B0"/>
    <w:rsid w:val="007D100F"/>
    <w:rsid w:val="007D167E"/>
    <w:rsid w:val="007D28FE"/>
    <w:rsid w:val="007E6FC1"/>
    <w:rsid w:val="007F3B3D"/>
    <w:rsid w:val="0080193E"/>
    <w:rsid w:val="00813FF3"/>
    <w:rsid w:val="008165A6"/>
    <w:rsid w:val="00827C77"/>
    <w:rsid w:val="00842D13"/>
    <w:rsid w:val="00843E4D"/>
    <w:rsid w:val="00851D91"/>
    <w:rsid w:val="00867651"/>
    <w:rsid w:val="00883194"/>
    <w:rsid w:val="008C7237"/>
    <w:rsid w:val="008D0984"/>
    <w:rsid w:val="008D24F9"/>
    <w:rsid w:val="008E4A37"/>
    <w:rsid w:val="008E5F51"/>
    <w:rsid w:val="008F6949"/>
    <w:rsid w:val="009002E4"/>
    <w:rsid w:val="00915008"/>
    <w:rsid w:val="00927B4D"/>
    <w:rsid w:val="009474CE"/>
    <w:rsid w:val="00950279"/>
    <w:rsid w:val="0095239B"/>
    <w:rsid w:val="00962FC3"/>
    <w:rsid w:val="00963C46"/>
    <w:rsid w:val="00976F26"/>
    <w:rsid w:val="00990424"/>
    <w:rsid w:val="009A69E1"/>
    <w:rsid w:val="009C1C05"/>
    <w:rsid w:val="009C2D8C"/>
    <w:rsid w:val="009C3321"/>
    <w:rsid w:val="009D0821"/>
    <w:rsid w:val="009E263A"/>
    <w:rsid w:val="009E62AD"/>
    <w:rsid w:val="009F54F0"/>
    <w:rsid w:val="00A2755B"/>
    <w:rsid w:val="00A4376D"/>
    <w:rsid w:val="00A63188"/>
    <w:rsid w:val="00A74335"/>
    <w:rsid w:val="00A94D1F"/>
    <w:rsid w:val="00A96CC2"/>
    <w:rsid w:val="00AA09F3"/>
    <w:rsid w:val="00AA4D48"/>
    <w:rsid w:val="00AA7AE4"/>
    <w:rsid w:val="00AB3321"/>
    <w:rsid w:val="00AB3F92"/>
    <w:rsid w:val="00AB44AB"/>
    <w:rsid w:val="00AC267A"/>
    <w:rsid w:val="00AC3C37"/>
    <w:rsid w:val="00AC6558"/>
    <w:rsid w:val="00AD4A7A"/>
    <w:rsid w:val="00AD5AEB"/>
    <w:rsid w:val="00AF2835"/>
    <w:rsid w:val="00B06CF3"/>
    <w:rsid w:val="00B16373"/>
    <w:rsid w:val="00B21AEB"/>
    <w:rsid w:val="00B227A8"/>
    <w:rsid w:val="00B24168"/>
    <w:rsid w:val="00B26536"/>
    <w:rsid w:val="00B30E88"/>
    <w:rsid w:val="00B3127D"/>
    <w:rsid w:val="00B31677"/>
    <w:rsid w:val="00B34166"/>
    <w:rsid w:val="00B5635B"/>
    <w:rsid w:val="00B6450A"/>
    <w:rsid w:val="00B665CD"/>
    <w:rsid w:val="00B77195"/>
    <w:rsid w:val="00B82362"/>
    <w:rsid w:val="00B829E0"/>
    <w:rsid w:val="00B94A52"/>
    <w:rsid w:val="00BA242B"/>
    <w:rsid w:val="00BA4638"/>
    <w:rsid w:val="00BB0116"/>
    <w:rsid w:val="00BB6E3D"/>
    <w:rsid w:val="00BD3AA7"/>
    <w:rsid w:val="00BE3F79"/>
    <w:rsid w:val="00BE74A0"/>
    <w:rsid w:val="00BF4B41"/>
    <w:rsid w:val="00BF5D54"/>
    <w:rsid w:val="00BF618B"/>
    <w:rsid w:val="00C102CB"/>
    <w:rsid w:val="00C10A36"/>
    <w:rsid w:val="00C16A7D"/>
    <w:rsid w:val="00C21401"/>
    <w:rsid w:val="00C26F3C"/>
    <w:rsid w:val="00C3129A"/>
    <w:rsid w:val="00C50290"/>
    <w:rsid w:val="00C73FE3"/>
    <w:rsid w:val="00C8570B"/>
    <w:rsid w:val="00C85C9F"/>
    <w:rsid w:val="00C977DB"/>
    <w:rsid w:val="00CA47DB"/>
    <w:rsid w:val="00CA4CC5"/>
    <w:rsid w:val="00CA5308"/>
    <w:rsid w:val="00CA7144"/>
    <w:rsid w:val="00CA7995"/>
    <w:rsid w:val="00CB56C2"/>
    <w:rsid w:val="00CE00A8"/>
    <w:rsid w:val="00CE3F38"/>
    <w:rsid w:val="00CE6720"/>
    <w:rsid w:val="00D042A5"/>
    <w:rsid w:val="00D12A81"/>
    <w:rsid w:val="00D266EE"/>
    <w:rsid w:val="00D41559"/>
    <w:rsid w:val="00D42325"/>
    <w:rsid w:val="00D511F2"/>
    <w:rsid w:val="00D5514A"/>
    <w:rsid w:val="00D62962"/>
    <w:rsid w:val="00D919E8"/>
    <w:rsid w:val="00DA2E45"/>
    <w:rsid w:val="00DB6294"/>
    <w:rsid w:val="00DC07C6"/>
    <w:rsid w:val="00DC20E9"/>
    <w:rsid w:val="00DC5CBD"/>
    <w:rsid w:val="00DD4A4E"/>
    <w:rsid w:val="00DD6381"/>
    <w:rsid w:val="00DE7E17"/>
    <w:rsid w:val="00DF6F8B"/>
    <w:rsid w:val="00E02856"/>
    <w:rsid w:val="00E32AFE"/>
    <w:rsid w:val="00E374CD"/>
    <w:rsid w:val="00E603C8"/>
    <w:rsid w:val="00E647BC"/>
    <w:rsid w:val="00E7249B"/>
    <w:rsid w:val="00E82A8F"/>
    <w:rsid w:val="00E85A18"/>
    <w:rsid w:val="00E87667"/>
    <w:rsid w:val="00E97DD7"/>
    <w:rsid w:val="00EA482B"/>
    <w:rsid w:val="00EA5F35"/>
    <w:rsid w:val="00EA6A1A"/>
    <w:rsid w:val="00EB273C"/>
    <w:rsid w:val="00EB3906"/>
    <w:rsid w:val="00ED4F03"/>
    <w:rsid w:val="00EF217F"/>
    <w:rsid w:val="00F0546B"/>
    <w:rsid w:val="00F1155D"/>
    <w:rsid w:val="00F12F3D"/>
    <w:rsid w:val="00F37F2C"/>
    <w:rsid w:val="00F55C0C"/>
    <w:rsid w:val="00F66CCD"/>
    <w:rsid w:val="00F9217C"/>
    <w:rsid w:val="00F966F2"/>
    <w:rsid w:val="00FA52F2"/>
    <w:rsid w:val="00FB3D2B"/>
    <w:rsid w:val="00FD4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docId w15:val="{07A69861-8F1B-4C2A-A278-14C743DF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3524"/>
    <w:rPr>
      <w:sz w:val="28"/>
      <w:szCs w:val="28"/>
    </w:rPr>
  </w:style>
  <w:style w:type="paragraph" w:styleId="Heading9">
    <w:name w:val="heading 9"/>
    <w:basedOn w:val="Normal"/>
    <w:next w:val="Normal"/>
    <w:qFormat/>
    <w:rsid w:val="000E2C77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0E2C77"/>
    <w:pPr>
      <w:jc w:val="center"/>
    </w:pPr>
    <w:rPr>
      <w:rFonts w:ascii=".VnTimeH" w:hAnsi=".VnTimeH" w:cs=".VnTimeH"/>
      <w:b/>
      <w:bCs/>
    </w:rPr>
  </w:style>
  <w:style w:type="table" w:styleId="TableGrid">
    <w:name w:val="Table Grid"/>
    <w:basedOn w:val="TableNormal"/>
    <w:uiPriority w:val="59"/>
    <w:rsid w:val="000E2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E2C77"/>
    <w:pPr>
      <w:tabs>
        <w:tab w:val="center" w:pos="4320"/>
        <w:tab w:val="right" w:pos="8640"/>
      </w:tabs>
    </w:pPr>
    <w:rPr>
      <w:sz w:val="24"/>
      <w:szCs w:val="24"/>
    </w:rPr>
  </w:style>
  <w:style w:type="character" w:styleId="PageNumber">
    <w:name w:val="page number"/>
    <w:basedOn w:val="DefaultParagraphFont"/>
    <w:rsid w:val="000E2C77"/>
  </w:style>
  <w:style w:type="paragraph" w:customStyle="1" w:styleId="Char">
    <w:name w:val="Char"/>
    <w:basedOn w:val="Normal"/>
    <w:semiHidden/>
    <w:rsid w:val="000E2C77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0">
    <w:name w:val="Char"/>
    <w:basedOn w:val="Normal"/>
    <w:semiHidden/>
    <w:rsid w:val="009C2D8C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rsid w:val="009C2D8C"/>
    <w:pPr>
      <w:tabs>
        <w:tab w:val="center" w:pos="4320"/>
        <w:tab w:val="right" w:pos="8640"/>
      </w:tabs>
    </w:pPr>
  </w:style>
  <w:style w:type="paragraph" w:customStyle="1" w:styleId="CharCharCharCharCharChar1CharCharCharCharCharCharCharCharCharCharCharCharCharCharChar">
    <w:name w:val="Char Char Char Char Char Char1 Char Char Char Char Char Char Char Char Char Char Char Char Char Char Char"/>
    <w:basedOn w:val="Normal"/>
    <w:semiHidden/>
    <w:rsid w:val="00715895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al"/>
    <w:rsid w:val="005B4C42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SubtitleChar">
    <w:name w:val="Subtitle Char"/>
    <w:link w:val="Subtitle"/>
    <w:rsid w:val="00B6450A"/>
    <w:rPr>
      <w:rFonts w:ascii=".VnTimeH" w:hAnsi=".VnTimeH" w:cs=".VnTimeH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9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~2\Owner\LOCALS~1\Temp\notesA4A7F6\QD%20tang%20Co%20thi%20dua%20C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3E05C-9B11-4862-84DC-F966CFEB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QD tang Co thi dua CP</Template>
  <TotalTime>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THỦ TƯỚNG CHÍNH PHỦ</vt:lpstr>
    </vt:vector>
  </TitlesOfParts>
  <Company>HOME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THỦ TƯỚNG CHÍNH PHỦ</dc:title>
  <dc:subject/>
  <dc:creator>msLe</dc:creator>
  <cp:keywords/>
  <dc:description/>
  <cp:lastModifiedBy>User1</cp:lastModifiedBy>
  <cp:revision>2</cp:revision>
  <cp:lastPrinted>2024-06-01T10:25:00Z</cp:lastPrinted>
  <dcterms:created xsi:type="dcterms:W3CDTF">2024-06-03T01:09:00Z</dcterms:created>
  <dcterms:modified xsi:type="dcterms:W3CDTF">2024-06-03T01:09:00Z</dcterms:modified>
</cp:coreProperties>
</file>